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95996" w14:textId="77777777" w:rsidR="00414CB4" w:rsidRDefault="00414CB4" w:rsidP="00414CB4">
      <w:pPr>
        <w:widowControl w:val="0"/>
        <w:ind w:left="567"/>
        <w:rPr>
          <w:rFonts w:ascii="Titillium" w:eastAsia="Titillium" w:hAnsi="Titillium" w:cs="Titillium"/>
          <w:b/>
        </w:rPr>
      </w:pPr>
      <w:bookmarkStart w:id="0" w:name="_Hlk176276225"/>
    </w:p>
    <w:p w14:paraId="70AEC102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6" w:after="1"/>
        <w:rPr>
          <w:color w:val="000000"/>
          <w:sz w:val="29"/>
          <w:szCs w:val="29"/>
        </w:rPr>
      </w:pPr>
      <w:bookmarkStart w:id="1" w:name="_heading=h.gjdgxs" w:colFirst="0" w:colLast="0"/>
      <w:bookmarkStart w:id="2" w:name="_Hlk168649594"/>
      <w:bookmarkEnd w:id="1"/>
    </w:p>
    <w:p w14:paraId="7B2F4AAE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6050F736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1D28B227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3D474C59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7348C56D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i/>
          <w:smallCaps/>
          <w:color w:val="000000"/>
          <w:sz w:val="28"/>
          <w:szCs w:val="28"/>
        </w:rPr>
      </w:pPr>
    </w:p>
    <w:p w14:paraId="49CAD14C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04CC1D44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258B6636" w14:textId="77777777" w:rsidR="00414CB4" w:rsidRDefault="00414CB4" w:rsidP="00414CB4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7C73BF80" w14:textId="52AA3B5C" w:rsidR="00761FDE" w:rsidRPr="009D3FBE" w:rsidRDefault="001125E8" w:rsidP="00761F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851" w:right="142"/>
        <w:rPr>
          <w:rFonts w:ascii="Times New Roman" w:hAnsi="Times New Roman" w:cs="Times New Roman"/>
          <w:i/>
          <w:smallCaps/>
          <w:color w:val="000000"/>
          <w:sz w:val="28"/>
          <w:szCs w:val="28"/>
        </w:rPr>
      </w:pPr>
      <w:bookmarkStart w:id="3" w:name="_Hlk191995264"/>
      <w:bookmarkStart w:id="4" w:name="_Hlk175845760"/>
      <w:r w:rsidRPr="001125E8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 xml:space="preserve">PNC- SEIC Space and Earth Innovation Campus - </w:t>
      </w:r>
      <w:r w:rsidR="000C69FF" w:rsidRPr="000C69FF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>Realizzazione di un impianto di adduzione e rilevazione di Argon e Azoto, impianti di filtraggio e adduzione aria compressa, impianto di produzione e adduzione acqua refrigerata e impianto di aspirazione e filtraggio aria da cappe per immissione in atmosfera per servire i laboratori del progetto SEIC presso l’immobile B20</w:t>
      </w:r>
    </w:p>
    <w:p w14:paraId="24AD36A8" w14:textId="7F8698D1" w:rsidR="00D400FD" w:rsidRDefault="001125E8" w:rsidP="00761F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851" w:right="417"/>
        <w:rPr>
          <w:rFonts w:ascii="Times New Roman" w:hAnsi="Times New Roman" w:cs="Times New Roman"/>
          <w:i/>
          <w:smallCaps/>
          <w:color w:val="000000"/>
          <w:sz w:val="28"/>
          <w:szCs w:val="28"/>
        </w:rPr>
      </w:pPr>
      <w:r w:rsidRPr="001125E8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>CUP: E19D22000320001</w:t>
      </w:r>
    </w:p>
    <w:bookmarkEnd w:id="3"/>
    <w:p w14:paraId="7EDCB249" w14:textId="77777777" w:rsidR="001125E8" w:rsidRPr="008B42B4" w:rsidRDefault="001125E8" w:rsidP="001125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851" w:right="417"/>
        <w:rPr>
          <w:rFonts w:ascii="Times New Roman" w:hAnsi="Times New Roman" w:cs="Times New Roman"/>
          <w:i/>
          <w:smallCaps/>
          <w:color w:val="000000"/>
          <w:sz w:val="28"/>
          <w:szCs w:val="28"/>
          <w:highlight w:val="yellow"/>
        </w:rPr>
      </w:pPr>
    </w:p>
    <w:bookmarkEnd w:id="0"/>
    <w:bookmarkEnd w:id="2"/>
    <w:bookmarkEnd w:id="4"/>
    <w:p w14:paraId="5A3ECB48" w14:textId="2BCBE1C1" w:rsidR="007E5765" w:rsidRDefault="007E5765" w:rsidP="00761F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851" w:right="417"/>
        <w:rPr>
          <w:rFonts w:ascii="Times New Roman" w:hAnsi="Times New Roman" w:cs="Times New Roman"/>
          <w:i/>
          <w:smallCaps/>
          <w:sz w:val="28"/>
          <w:szCs w:val="28"/>
        </w:rPr>
      </w:pPr>
      <w:r w:rsidRPr="0091219F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>Dichiarazione</w:t>
      </w:r>
      <w:r w:rsidR="003F3983" w:rsidRPr="0091219F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 xml:space="preserve"> pari </w:t>
      </w:r>
      <w:r w:rsidR="00F32DB2" w:rsidRPr="0091219F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>opportunità</w:t>
      </w:r>
      <w:r w:rsidRPr="0091219F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 xml:space="preserve"> per gli affidamenti a valere sulle risorse </w:t>
      </w:r>
      <w:proofErr w:type="spellStart"/>
      <w:r w:rsidRPr="0091219F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>pnrr</w:t>
      </w:r>
      <w:proofErr w:type="spellEnd"/>
      <w:r w:rsidRPr="00207C31"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mallCaps/>
          <w:color w:val="000000"/>
          <w:sz w:val="28"/>
          <w:szCs w:val="28"/>
        </w:rPr>
        <w:t xml:space="preserve"> </w:t>
      </w:r>
    </w:p>
    <w:p w14:paraId="4795D1A4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454D349E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1ADC5883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310E9833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2C3944FD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4101BA92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33ADD594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7B4C3A84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2F570248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56002845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63152367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2E5A2AD8" w14:textId="77777777" w:rsidR="007E5765" w:rsidRDefault="007E5765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6FA50C29" w14:textId="77777777" w:rsidR="001125E8" w:rsidRDefault="001125E8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3D6E7F6B" w14:textId="77777777" w:rsidR="001125E8" w:rsidRDefault="001125E8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59A614AD" w14:textId="77777777" w:rsidR="00D51758" w:rsidRDefault="00D51758" w:rsidP="00873AB7">
      <w:pPr>
        <w:tabs>
          <w:tab w:val="center" w:pos="4819"/>
          <w:tab w:val="right" w:pos="9638"/>
        </w:tabs>
        <w:spacing w:before="100" w:after="160"/>
        <w:ind w:right="-7" w:firstLine="420"/>
        <w:jc w:val="center"/>
        <w:rPr>
          <w:b/>
          <w:sz w:val="22"/>
          <w:szCs w:val="22"/>
        </w:rPr>
      </w:pPr>
    </w:p>
    <w:p w14:paraId="33EDB13D" w14:textId="2BD195DD" w:rsidR="00873AB7" w:rsidRPr="00F32DB2" w:rsidRDefault="00873AB7" w:rsidP="00F32DB2">
      <w:pPr>
        <w:tabs>
          <w:tab w:val="center" w:pos="4819"/>
          <w:tab w:val="right" w:pos="9638"/>
        </w:tabs>
        <w:spacing w:before="100" w:after="160"/>
        <w:ind w:right="-7"/>
        <w:jc w:val="both"/>
        <w:rPr>
          <w:rFonts w:ascii="Arial" w:hAnsi="Arial" w:cs="Arial"/>
          <w:b/>
          <w:sz w:val="22"/>
          <w:szCs w:val="22"/>
        </w:rPr>
      </w:pPr>
      <w:r w:rsidRPr="00F32DB2">
        <w:rPr>
          <w:rFonts w:ascii="Arial" w:hAnsi="Arial" w:cs="Arial"/>
          <w:b/>
          <w:sz w:val="22"/>
          <w:szCs w:val="22"/>
        </w:rPr>
        <w:t>DICHIARAZIONE</w:t>
      </w:r>
      <w:r w:rsidR="0029698D" w:rsidRPr="00F32DB2">
        <w:rPr>
          <w:rFonts w:ascii="Arial" w:hAnsi="Arial" w:cs="Arial"/>
          <w:b/>
          <w:sz w:val="22"/>
          <w:szCs w:val="22"/>
        </w:rPr>
        <w:t xml:space="preserve"> PARI OPPORTUNITA’</w:t>
      </w:r>
      <w:r w:rsidRPr="00F32DB2">
        <w:rPr>
          <w:rFonts w:ascii="Arial" w:hAnsi="Arial" w:cs="Arial"/>
          <w:b/>
          <w:sz w:val="22"/>
          <w:szCs w:val="22"/>
        </w:rPr>
        <w:t xml:space="preserve"> PER GLI AFFIDAMENTI A VALERE SULLE RISORSE PNRR</w:t>
      </w:r>
    </w:p>
    <w:p w14:paraId="407FA2F4" w14:textId="308F7144" w:rsidR="00761FDE" w:rsidRPr="00761FDE" w:rsidRDefault="001125E8" w:rsidP="00761F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jc w:val="both"/>
        <w:rPr>
          <w:rFonts w:ascii="Arial" w:hAnsi="Arial" w:cs="Arial"/>
          <w:b/>
          <w:caps/>
          <w:sz w:val="22"/>
          <w:szCs w:val="22"/>
        </w:rPr>
      </w:pPr>
      <w:r w:rsidRPr="001125E8">
        <w:rPr>
          <w:rFonts w:ascii="Arial" w:hAnsi="Arial" w:cs="Arial"/>
          <w:b/>
          <w:sz w:val="22"/>
          <w:szCs w:val="22"/>
        </w:rPr>
        <w:t xml:space="preserve">PNC- SEIC SPACE AND EARTH INNOVATION CAMPUS - </w:t>
      </w:r>
      <w:r w:rsidR="000C69FF" w:rsidRPr="000C69FF">
        <w:rPr>
          <w:rFonts w:ascii="Arial" w:hAnsi="Arial" w:cs="Arial"/>
          <w:b/>
          <w:caps/>
          <w:sz w:val="22"/>
          <w:szCs w:val="22"/>
        </w:rPr>
        <w:t>Realizzazione di un impianto di adduzione e rilevazione di Argon e Azoto, impianti di filtraggio e adduzione aria compressa, impianto di produzione e adduzione acqua refrigerata e impianto di aspirazione e filtraggio aria da cappe per immissione in atmosfera per servire i laboratori del progetto SEIC presso l’immobile B20</w:t>
      </w:r>
    </w:p>
    <w:p w14:paraId="6C146E71" w14:textId="772B685F" w:rsidR="00D254B7" w:rsidRDefault="001125E8" w:rsidP="001125E8">
      <w:pPr>
        <w:tabs>
          <w:tab w:val="right" w:leader="underscore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125E8">
        <w:rPr>
          <w:rFonts w:ascii="Arial" w:hAnsi="Arial" w:cs="Arial"/>
          <w:b/>
          <w:sz w:val="22"/>
          <w:szCs w:val="22"/>
        </w:rPr>
        <w:t>CUP: E19D22000320001</w:t>
      </w:r>
    </w:p>
    <w:p w14:paraId="038A05D7" w14:textId="77777777" w:rsidR="009579B6" w:rsidRPr="00F32DB2" w:rsidRDefault="009579B6" w:rsidP="0009605E">
      <w:pPr>
        <w:tabs>
          <w:tab w:val="right" w:leader="underscore" w:pos="9639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852AB34" w14:textId="77777777" w:rsidR="00873AB7" w:rsidRPr="00083A0B" w:rsidRDefault="00873AB7" w:rsidP="00873AB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Trattandosi di un affidamento a valere sulle risorse previste dal Regolamento UE 2021/240 e dal Regolamento UE 2021/241 (PNRR), che prevedono il perseguimento anche delle finalità relative alle </w:t>
      </w:r>
      <w:r w:rsidRPr="00083A0B">
        <w:rPr>
          <w:rFonts w:ascii="Arial" w:hAnsi="Arial" w:cs="Arial"/>
          <w:b/>
          <w:bCs/>
          <w:sz w:val="20"/>
          <w:szCs w:val="20"/>
        </w:rPr>
        <w:t>pari opportunità</w:t>
      </w:r>
      <w:r w:rsidRPr="00083A0B">
        <w:rPr>
          <w:rFonts w:ascii="Arial" w:hAnsi="Arial" w:cs="Arial"/>
          <w:sz w:val="20"/>
          <w:szCs w:val="20"/>
        </w:rPr>
        <w:t xml:space="preserve">, </w:t>
      </w:r>
      <w:r w:rsidRPr="00083A0B">
        <w:rPr>
          <w:rFonts w:ascii="Arial" w:hAnsi="Arial" w:cs="Arial"/>
          <w:b/>
          <w:bCs/>
          <w:sz w:val="20"/>
          <w:szCs w:val="20"/>
        </w:rPr>
        <w:t>generazionali</w:t>
      </w:r>
      <w:r w:rsidRPr="00083A0B">
        <w:rPr>
          <w:rFonts w:ascii="Arial" w:hAnsi="Arial" w:cs="Arial"/>
          <w:sz w:val="20"/>
          <w:szCs w:val="20"/>
        </w:rPr>
        <w:t xml:space="preserve"> e di </w:t>
      </w:r>
      <w:r w:rsidRPr="00083A0B">
        <w:rPr>
          <w:rFonts w:ascii="Arial" w:hAnsi="Arial" w:cs="Arial"/>
          <w:b/>
          <w:bCs/>
          <w:sz w:val="20"/>
          <w:szCs w:val="20"/>
        </w:rPr>
        <w:t>genere</w:t>
      </w:r>
      <w:r w:rsidRPr="00083A0B">
        <w:rPr>
          <w:rFonts w:ascii="Arial" w:hAnsi="Arial" w:cs="Arial"/>
          <w:sz w:val="20"/>
          <w:szCs w:val="20"/>
        </w:rPr>
        <w:t xml:space="preserve"> </w:t>
      </w:r>
      <w:r w:rsidRPr="00083A0B">
        <w:rPr>
          <w:rFonts w:ascii="Arial" w:hAnsi="Arial" w:cs="Arial"/>
          <w:iCs/>
          <w:sz w:val="20"/>
          <w:szCs w:val="20"/>
        </w:rPr>
        <w:t xml:space="preserve">e la promozione dell’'inclusione lavorativa delle </w:t>
      </w:r>
      <w:r w:rsidRPr="00083A0B">
        <w:rPr>
          <w:rFonts w:ascii="Arial" w:hAnsi="Arial" w:cs="Arial"/>
          <w:b/>
          <w:bCs/>
          <w:iCs/>
          <w:sz w:val="20"/>
          <w:szCs w:val="20"/>
        </w:rPr>
        <w:t>persone con disabilità</w:t>
      </w:r>
      <w:r w:rsidRPr="00083A0B">
        <w:rPr>
          <w:rFonts w:ascii="Arial" w:hAnsi="Arial" w:cs="Arial"/>
          <w:sz w:val="20"/>
          <w:szCs w:val="20"/>
        </w:rPr>
        <w:t xml:space="preserve">, </w:t>
      </w:r>
    </w:p>
    <w:p w14:paraId="567ECEF8" w14:textId="77777777" w:rsidR="00873AB7" w:rsidRPr="00083A0B" w:rsidRDefault="00873AB7" w:rsidP="00873AB7">
      <w:pPr>
        <w:tabs>
          <w:tab w:val="right" w:leader="underscore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9D6DB35" w14:textId="77777777" w:rsidR="00873AB7" w:rsidRPr="00083A0B" w:rsidRDefault="00873AB7" w:rsidP="00873AB7">
      <w:pPr>
        <w:tabs>
          <w:tab w:val="right" w:leader="underscore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Il/La sottoscritto/a</w:t>
      </w:r>
      <w:r w:rsidRPr="00083A0B">
        <w:rPr>
          <w:rFonts w:ascii="Arial" w:hAnsi="Arial" w:cs="Arial"/>
          <w:sz w:val="20"/>
          <w:szCs w:val="20"/>
        </w:rPr>
        <w:tab/>
      </w:r>
    </w:p>
    <w:p w14:paraId="22A4554D" w14:textId="77777777" w:rsidR="00873AB7" w:rsidRPr="00083A0B" w:rsidRDefault="00873AB7" w:rsidP="00873AB7">
      <w:pPr>
        <w:tabs>
          <w:tab w:val="left" w:leader="underscore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nella qualità di    □ legale rappresentante o □ amministratore o □ procuratore</w:t>
      </w:r>
    </w:p>
    <w:p w14:paraId="156924AC" w14:textId="77777777" w:rsidR="00873AB7" w:rsidRPr="00083A0B" w:rsidRDefault="00873AB7" w:rsidP="00873AB7">
      <w:pPr>
        <w:tabs>
          <w:tab w:val="left" w:leader="underscore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dell’Operatore economico </w:t>
      </w:r>
      <w:r w:rsidRPr="00083A0B">
        <w:rPr>
          <w:rFonts w:ascii="Arial" w:hAnsi="Arial" w:cs="Arial"/>
          <w:sz w:val="20"/>
          <w:szCs w:val="20"/>
        </w:rPr>
        <w:tab/>
      </w:r>
    </w:p>
    <w:p w14:paraId="7DB088B6" w14:textId="77777777" w:rsidR="00873AB7" w:rsidRPr="00083A0B" w:rsidRDefault="00873AB7" w:rsidP="00873AB7">
      <w:pPr>
        <w:tabs>
          <w:tab w:val="left" w:leader="underscore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nato/a il___________________ a </w:t>
      </w:r>
      <w:r w:rsidRPr="00083A0B">
        <w:rPr>
          <w:rFonts w:ascii="Arial" w:hAnsi="Arial" w:cs="Arial"/>
          <w:sz w:val="20"/>
          <w:szCs w:val="20"/>
        </w:rPr>
        <w:tab/>
      </w:r>
    </w:p>
    <w:p w14:paraId="7879B117" w14:textId="77777777" w:rsidR="00873AB7" w:rsidRPr="00083A0B" w:rsidRDefault="00873AB7" w:rsidP="00873AB7">
      <w:pPr>
        <w:pStyle w:val="Corpodeltesto2"/>
        <w:spacing w:after="0" w:line="240" w:lineRule="auto"/>
        <w:ind w:right="181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consapevole della </w:t>
      </w:r>
      <w:r w:rsidRPr="00083A0B">
        <w:rPr>
          <w:rFonts w:ascii="Arial" w:hAnsi="Arial" w:cs="Arial"/>
          <w:bCs/>
          <w:sz w:val="20"/>
          <w:szCs w:val="20"/>
        </w:rPr>
        <w:t>responsabilità penale prevista dall’art. 76 del D.P.R. 445/2000, per le ipotesi di falsità in atti e dichiarazioni mendaci ivi indicate</w:t>
      </w:r>
    </w:p>
    <w:p w14:paraId="6F8BACAC" w14:textId="77777777" w:rsidR="00873AB7" w:rsidRPr="00083A0B" w:rsidRDefault="00873AB7" w:rsidP="00873A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C6C4349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05E2AA6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sym w:font="Symbol" w:char="F07F"/>
      </w:r>
      <w:r w:rsidRPr="00083A0B">
        <w:rPr>
          <w:rFonts w:ascii="Arial" w:hAnsi="Arial" w:cs="Arial"/>
          <w:sz w:val="20"/>
          <w:szCs w:val="20"/>
        </w:rPr>
        <w:t xml:space="preserve">  [</w:t>
      </w:r>
      <w:r w:rsidRPr="00083A0B">
        <w:rPr>
          <w:rFonts w:ascii="Arial" w:hAnsi="Arial" w:cs="Arial"/>
          <w:sz w:val="20"/>
          <w:szCs w:val="20"/>
          <w:u w:val="single"/>
        </w:rPr>
        <w:t>nel caso di Operatore economico con più di 50 dipendenti</w:t>
      </w:r>
      <w:r w:rsidRPr="00083A0B">
        <w:rPr>
          <w:rFonts w:ascii="Arial" w:hAnsi="Arial" w:cs="Arial"/>
          <w:sz w:val="20"/>
          <w:szCs w:val="20"/>
        </w:rPr>
        <w:t>]</w:t>
      </w:r>
    </w:p>
    <w:p w14:paraId="7797080E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81CF48C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ALLEGA</w:t>
      </w:r>
    </w:p>
    <w:p w14:paraId="09DE9B9E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3C04C082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1) copia dell'ultimo rapporto di genere sulla situazione del personale, ai sensi dell’art. 46 del </w:t>
      </w:r>
      <w:proofErr w:type="spellStart"/>
      <w:r w:rsidRPr="00083A0B">
        <w:rPr>
          <w:rFonts w:ascii="Arial" w:hAnsi="Arial" w:cs="Arial"/>
          <w:sz w:val="20"/>
          <w:szCs w:val="20"/>
        </w:rPr>
        <w:t>D.Lgs.</w:t>
      </w:r>
      <w:proofErr w:type="spellEnd"/>
      <w:r w:rsidRPr="00083A0B">
        <w:rPr>
          <w:rFonts w:ascii="Arial" w:hAnsi="Arial" w:cs="Arial"/>
          <w:sz w:val="20"/>
          <w:szCs w:val="20"/>
        </w:rPr>
        <w:t xml:space="preserve"> n. 198/2006, con attestazione della sua conformità a quello trasmesso alle rappresentanze sindacali aziendali e al/la consigliere/</w:t>
      </w:r>
      <w:proofErr w:type="spellStart"/>
      <w:r w:rsidRPr="00083A0B">
        <w:rPr>
          <w:rFonts w:ascii="Arial" w:hAnsi="Arial" w:cs="Arial"/>
          <w:sz w:val="20"/>
          <w:szCs w:val="20"/>
        </w:rPr>
        <w:t>ra</w:t>
      </w:r>
      <w:proofErr w:type="spellEnd"/>
      <w:r w:rsidRPr="00083A0B">
        <w:rPr>
          <w:rFonts w:ascii="Arial" w:hAnsi="Arial" w:cs="Arial"/>
          <w:sz w:val="20"/>
          <w:szCs w:val="20"/>
        </w:rPr>
        <w:t xml:space="preserve"> regionale di parità, ovvero con attestazione della sua contestuale trasmissione alle rappresentanze sindacali aziendali e al/la consigliere/a regionale di parità;</w:t>
      </w:r>
    </w:p>
    <w:p w14:paraId="1D5A1957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2) una relazione relativa all'assolvimento degli obblighi di cui alla legge n. 68/1999 e alle eventuali sanzioni e provvedimenti disposti a proprio carico nel triennio antecedente la data di presentazione dell’offerta.</w:t>
      </w:r>
    </w:p>
    <w:p w14:paraId="248AD77A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FB736E8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411058F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D7937FC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sym w:font="Symbol" w:char="F07F"/>
      </w:r>
      <w:r w:rsidRPr="00083A0B">
        <w:rPr>
          <w:rFonts w:ascii="Arial" w:hAnsi="Arial" w:cs="Arial"/>
          <w:sz w:val="20"/>
          <w:szCs w:val="20"/>
        </w:rPr>
        <w:t xml:space="preserve"> [</w:t>
      </w:r>
      <w:r w:rsidRPr="00083A0B">
        <w:rPr>
          <w:rFonts w:ascii="Arial" w:hAnsi="Arial" w:cs="Arial"/>
          <w:sz w:val="20"/>
          <w:szCs w:val="20"/>
          <w:u w:val="single"/>
        </w:rPr>
        <w:t>nel caso di Operatore economico con 15 o più dipendenti fino a 50 dipendenti</w:t>
      </w:r>
      <w:r w:rsidRPr="00083A0B">
        <w:rPr>
          <w:rFonts w:ascii="Arial" w:hAnsi="Arial" w:cs="Arial"/>
          <w:sz w:val="20"/>
          <w:szCs w:val="20"/>
        </w:rPr>
        <w:t>]</w:t>
      </w:r>
    </w:p>
    <w:p w14:paraId="2E65C87E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1C94CB0" w14:textId="77777777" w:rsidR="00873AB7" w:rsidRPr="00083A0B" w:rsidRDefault="00873AB7" w:rsidP="00F32D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SI IMPEGNA</w:t>
      </w:r>
    </w:p>
    <w:p w14:paraId="512BB6B3" w14:textId="77777777" w:rsidR="00F32DB2" w:rsidRPr="00083A0B" w:rsidRDefault="00F32DB2" w:rsidP="00F32D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728FB747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1) a consegnare al Gran Sasso Science Institute, entro 6 mesi dalla sottoscrizione del contratto, una relazione di genere sulla situazione del personale maschile e femminile ex </w:t>
      </w:r>
      <w:proofErr w:type="spellStart"/>
      <w:r w:rsidRPr="00083A0B">
        <w:rPr>
          <w:rFonts w:ascii="Arial" w:hAnsi="Arial" w:cs="Arial"/>
          <w:sz w:val="20"/>
          <w:szCs w:val="20"/>
        </w:rPr>
        <w:t>D.Lgs.</w:t>
      </w:r>
      <w:proofErr w:type="spellEnd"/>
      <w:r w:rsidRPr="00083A0B">
        <w:rPr>
          <w:rFonts w:ascii="Arial" w:hAnsi="Arial" w:cs="Arial"/>
          <w:sz w:val="20"/>
          <w:szCs w:val="20"/>
        </w:rPr>
        <w:t xml:space="preserve"> n. 198/2006, trasmessa anche alle rappresentanze sindacali aziendali e al/la consigliere/a di parità;</w:t>
      </w:r>
    </w:p>
    <w:p w14:paraId="0E77199B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2) a consegnare al Gran Sasso Science Institute una relazione relativa all'assolvimento degli obblighi di cui alla legge n. 68/1999 e alle eventuali sanzioni e provvedimenti disposti a proprio carico nel triennio antecedente la data di sottoscrizione del contratto. </w:t>
      </w:r>
    </w:p>
    <w:p w14:paraId="118B406F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EA91C2F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8712900" w14:textId="42AA2CE7" w:rsidR="0068268D" w:rsidRPr="00083A0B" w:rsidRDefault="0068268D" w:rsidP="00682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sym w:font="Symbol" w:char="F07F"/>
      </w:r>
      <w:r w:rsidRPr="00083A0B">
        <w:rPr>
          <w:rFonts w:ascii="Arial" w:hAnsi="Arial" w:cs="Arial"/>
          <w:sz w:val="20"/>
          <w:szCs w:val="20"/>
        </w:rPr>
        <w:t xml:space="preserve">  [</w:t>
      </w:r>
      <w:r w:rsidRPr="00083A0B">
        <w:rPr>
          <w:rFonts w:ascii="Arial" w:hAnsi="Arial" w:cs="Arial"/>
          <w:sz w:val="20"/>
          <w:szCs w:val="20"/>
          <w:u w:val="single"/>
        </w:rPr>
        <w:t>nel caso di Operatore economico con meno di 15 dipendenti</w:t>
      </w:r>
      <w:r w:rsidRPr="00083A0B">
        <w:rPr>
          <w:rFonts w:ascii="Arial" w:hAnsi="Arial" w:cs="Arial"/>
          <w:sz w:val="20"/>
          <w:szCs w:val="20"/>
        </w:rPr>
        <w:t>]</w:t>
      </w:r>
    </w:p>
    <w:p w14:paraId="183EA9C9" w14:textId="77777777" w:rsidR="0068268D" w:rsidRPr="00083A0B" w:rsidRDefault="0068268D" w:rsidP="00682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704541E" w14:textId="77777777" w:rsidR="0068268D" w:rsidRPr="00083A0B" w:rsidRDefault="0068268D" w:rsidP="00682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DICHIARA</w:t>
      </w:r>
    </w:p>
    <w:p w14:paraId="3C1BE368" w14:textId="77777777" w:rsidR="0068268D" w:rsidRPr="00083A0B" w:rsidRDefault="0068268D" w:rsidP="00682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14EFE4D3" w14:textId="77777777" w:rsidR="0068268D" w:rsidRPr="00083A0B" w:rsidRDefault="0068268D" w:rsidP="00682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di non incorrere nelle fattispecie di cui sopra in quanto ha meno di 15 dipendenti.</w:t>
      </w:r>
    </w:p>
    <w:p w14:paraId="273146AD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E13A291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3DA0757" w14:textId="77777777" w:rsidR="00F32DB2" w:rsidRPr="00083A0B" w:rsidRDefault="00F32DB2" w:rsidP="00F32D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Inoltre, </w:t>
      </w:r>
    </w:p>
    <w:p w14:paraId="1E585CB0" w14:textId="77777777" w:rsidR="00F32DB2" w:rsidRPr="00083A0B" w:rsidRDefault="00F32DB2" w:rsidP="00F32DB2">
      <w:pPr>
        <w:widowControl w:val="0"/>
        <w:autoSpaceDE w:val="0"/>
        <w:autoSpaceDN w:val="0"/>
        <w:spacing w:before="127" w:line="276" w:lineRule="auto"/>
        <w:ind w:right="148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083A0B">
        <w:rPr>
          <w:rFonts w:ascii="Arial" w:hAnsi="Arial" w:cs="Arial"/>
          <w:bCs/>
          <w:sz w:val="20"/>
          <w:szCs w:val="20"/>
          <w:lang w:eastAsia="en-US"/>
        </w:rPr>
        <w:t>DICHIARA</w:t>
      </w:r>
    </w:p>
    <w:p w14:paraId="3EE89BBD" w14:textId="77777777" w:rsidR="00F32DB2" w:rsidRPr="00083A0B" w:rsidRDefault="00F32DB2" w:rsidP="00F32DB2">
      <w:pPr>
        <w:widowControl w:val="0"/>
        <w:autoSpaceDE w:val="0"/>
        <w:autoSpaceDN w:val="0"/>
        <w:spacing w:before="127" w:line="276" w:lineRule="auto"/>
        <w:ind w:right="148"/>
        <w:jc w:val="center"/>
        <w:rPr>
          <w:rFonts w:ascii="Arial" w:hAnsi="Arial" w:cs="Arial"/>
          <w:b/>
          <w:sz w:val="20"/>
          <w:szCs w:val="20"/>
          <w:lang w:eastAsia="en-US"/>
        </w:rPr>
      </w:pPr>
      <w:r w:rsidRPr="00083A0B">
        <w:rPr>
          <w:rFonts w:ascii="Arial" w:hAnsi="Arial" w:cs="Arial"/>
          <w:b/>
          <w:sz w:val="20"/>
          <w:szCs w:val="20"/>
          <w:lang w:eastAsia="en-US"/>
        </w:rPr>
        <w:t xml:space="preserve"> </w:t>
      </w:r>
    </w:p>
    <w:p w14:paraId="7CAB664B" w14:textId="77777777" w:rsidR="00F32DB2" w:rsidRPr="00083A0B" w:rsidRDefault="00F32DB2" w:rsidP="00F32DB2">
      <w:pPr>
        <w:widowControl w:val="0"/>
        <w:autoSpaceDE w:val="0"/>
        <w:autoSpaceDN w:val="0"/>
        <w:spacing w:before="127" w:line="276" w:lineRule="auto"/>
        <w:ind w:right="148"/>
        <w:jc w:val="both"/>
        <w:rPr>
          <w:rFonts w:ascii="Arial" w:eastAsia="Times New Roman" w:hAnsi="Arial" w:cs="Arial"/>
          <w:bCs/>
          <w:sz w:val="20"/>
          <w:szCs w:val="20"/>
          <w:lang w:eastAsia="en-US"/>
        </w:rPr>
      </w:pPr>
      <w:r w:rsidRPr="00083A0B">
        <w:rPr>
          <w:rFonts w:ascii="Arial" w:hAnsi="Arial" w:cs="Arial"/>
          <w:bCs/>
          <w:sz w:val="20"/>
          <w:szCs w:val="20"/>
          <w:lang w:eastAsia="en-US"/>
        </w:rPr>
        <w:t>di assumersi l’obbligo, in caso di aggiudicazione del contratto, di assicurare all’occupazione giovanile una quota del 30% e a quella femminile una quota del 30% delle assunzioni necessarie per l'esecuzione del contratto o per la realizzazione di attività ad esso connesse o strumentali, come disposto dall’art. 47, comma 4, del D.L. n. 77/2021.</w:t>
      </w:r>
    </w:p>
    <w:p w14:paraId="52E04D4C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A4027D4" w14:textId="77777777" w:rsidR="0068268D" w:rsidRPr="00083A0B" w:rsidRDefault="0068268D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AB43DD5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FB4E9E0" w14:textId="77777777" w:rsidR="00873AB7" w:rsidRPr="00083A0B" w:rsidRDefault="00873AB7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 xml:space="preserve">(Luogo e data) __________________________, </w:t>
      </w:r>
    </w:p>
    <w:p w14:paraId="75B37733" w14:textId="77777777" w:rsidR="00F75110" w:rsidRPr="00083A0B" w:rsidRDefault="00F75110" w:rsidP="00873A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p w14:paraId="375E0A9F" w14:textId="00F0C7C2" w:rsidR="008772C2" w:rsidRPr="00083A0B" w:rsidRDefault="00873AB7" w:rsidP="00F751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right"/>
        <w:rPr>
          <w:rFonts w:ascii="Arial" w:hAnsi="Arial" w:cs="Arial"/>
          <w:sz w:val="20"/>
          <w:szCs w:val="20"/>
        </w:rPr>
      </w:pPr>
      <w:r w:rsidRPr="00083A0B">
        <w:rPr>
          <w:rFonts w:ascii="Arial" w:hAnsi="Arial" w:cs="Arial"/>
          <w:sz w:val="20"/>
          <w:szCs w:val="20"/>
        </w:rPr>
        <w:t>(firma digitale) per l’Operatore economico_______________________________</w:t>
      </w:r>
    </w:p>
    <w:sectPr w:rsidR="008772C2" w:rsidRPr="00083A0B" w:rsidSect="00D254B7">
      <w:headerReference w:type="default" r:id="rId7"/>
      <w:footerReference w:type="default" r:id="rId8"/>
      <w:pgSz w:w="11900" w:h="16840" w:code="9"/>
      <w:pgMar w:top="1985" w:right="851" w:bottom="1135" w:left="851" w:header="0" w:footer="26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D83D5" w14:textId="77777777" w:rsidR="00387F60" w:rsidRDefault="00387F60">
      <w:r>
        <w:separator/>
      </w:r>
    </w:p>
  </w:endnote>
  <w:endnote w:type="continuationSeparator" w:id="0">
    <w:p w14:paraId="280F7690" w14:textId="77777777" w:rsidR="00387F60" w:rsidRDefault="0038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1B7C" w14:textId="77777777" w:rsidR="00D254B7" w:rsidRPr="008772C2" w:rsidRDefault="00D254B7" w:rsidP="008772C2">
    <w:pPr>
      <w:spacing w:before="240" w:after="240"/>
      <w:jc w:val="center"/>
      <w:rPr>
        <w:rFonts w:ascii="Helvetica Neue" w:eastAsia="Helvetica Neue" w:hAnsi="Helvetica Neue" w:cs="Helvetica Neue"/>
        <w:color w:val="FFFFFF"/>
        <w:sz w:val="16"/>
        <w:szCs w:val="16"/>
      </w:rPr>
    </w:pPr>
    <w:r>
      <w:rPr>
        <w:rFonts w:ascii="Helvetica Neue" w:eastAsia="Helvetica Neue" w:hAnsi="Helvetica Neue" w:cs="Helvetica Neue"/>
        <w:noProof/>
        <w:color w:val="FFFFFF"/>
        <w:sz w:val="16"/>
        <w:szCs w:val="16"/>
      </w:rPr>
      <w:drawing>
        <wp:anchor distT="0" distB="0" distL="114300" distR="114300" simplePos="0" relativeHeight="251659264" behindDoc="1" locked="0" layoutInCell="1" allowOverlap="1" wp14:anchorId="39F43139" wp14:editId="681134FE">
          <wp:simplePos x="0" y="0"/>
          <wp:positionH relativeFrom="column">
            <wp:posOffset>-536152</wp:posOffset>
          </wp:positionH>
          <wp:positionV relativeFrom="paragraph">
            <wp:posOffset>-5080</wp:posOffset>
          </wp:positionV>
          <wp:extent cx="7556500" cy="732367"/>
          <wp:effectExtent l="0" t="0" r="6350" b="0"/>
          <wp:wrapNone/>
          <wp:docPr id="1959539697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934938" name="Immagine 46593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358" cy="7334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>Gran Sasso Science Institute - Viale F</w:t>
    </w:r>
    <w:r>
      <w:rPr>
        <w:rFonts w:ascii="Helvetica Neue" w:eastAsia="Helvetica Neue" w:hAnsi="Helvetica Neue" w:cs="Helvetica Neue"/>
        <w:color w:val="FFFFFF"/>
        <w:sz w:val="16"/>
        <w:szCs w:val="16"/>
      </w:rPr>
      <w:t>rancesco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 xml:space="preserve"> Crispi, 7</w:t>
    </w:r>
    <w:r>
      <w:rPr>
        <w:rFonts w:ascii="Helvetica Neue" w:eastAsia="Helvetica Neue" w:hAnsi="Helvetica Neue" w:cs="Helvetica Neue"/>
        <w:color w:val="FFFFFF"/>
        <w:sz w:val="16"/>
        <w:szCs w:val="16"/>
      </w:rPr>
      <w:t xml:space="preserve"> -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 xml:space="preserve"> 67100 </w:t>
    </w:r>
    <w:r>
      <w:rPr>
        <w:rFonts w:ascii="Helvetica Neue" w:eastAsia="Helvetica Neue" w:hAnsi="Helvetica Neue" w:cs="Helvetica Neue"/>
        <w:color w:val="FFFFFF"/>
        <w:sz w:val="16"/>
        <w:szCs w:val="16"/>
      </w:rPr>
      <w:t xml:space="preserve">- 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>L'Aquila</w:t>
    </w:r>
    <w:r>
      <w:rPr>
        <w:rFonts w:ascii="Helvetica Neue" w:eastAsia="Helvetica Neue" w:hAnsi="Helvetica Neue" w:cs="Helvetica Neue"/>
        <w:color w:val="FFFFFF"/>
        <w:sz w:val="16"/>
        <w:szCs w:val="16"/>
      </w:rPr>
      <w:t xml:space="preserve"> (AQ)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 xml:space="preserve"> - CF e PI: 01984560662 </w:t>
    </w:r>
    <w:r>
      <w:rPr>
        <w:rFonts w:ascii="Helvetica Neue" w:eastAsia="Helvetica Neue" w:hAnsi="Helvetica Neue" w:cs="Helvetica Neue"/>
        <w:color w:val="FFFFFF"/>
        <w:sz w:val="16"/>
        <w:szCs w:val="16"/>
      </w:rPr>
      <w:br/>
      <w:t xml:space="preserve">e-mail: </w:t>
    </w:r>
    <w:r w:rsidRPr="00284977">
      <w:rPr>
        <w:rFonts w:ascii="Helvetica Neue" w:eastAsia="Helvetica Neue" w:hAnsi="Helvetica Neue" w:cs="Helvetica Neue"/>
        <w:color w:val="FFFFFF"/>
        <w:sz w:val="16"/>
        <w:szCs w:val="16"/>
      </w:rPr>
      <w:t>info@gssi.it</w:t>
    </w:r>
    <w:r>
      <w:rPr>
        <w:rFonts w:ascii="Helvetica Neue" w:eastAsia="Helvetica Neue" w:hAnsi="Helvetica Neue" w:cs="Helvetica Neue"/>
        <w:color w:val="FFFFFF"/>
        <w:sz w:val="16"/>
        <w:szCs w:val="16"/>
      </w:rPr>
      <w:t xml:space="preserve"> - 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>P</w:t>
    </w:r>
    <w:r>
      <w:rPr>
        <w:rFonts w:ascii="Helvetica Neue" w:eastAsia="Helvetica Neue" w:hAnsi="Helvetica Neue" w:cs="Helvetica Neue"/>
        <w:color w:val="FFFFFF"/>
        <w:sz w:val="16"/>
        <w:szCs w:val="16"/>
      </w:rPr>
      <w:t>EC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 xml:space="preserve">: protocollo@pec.gssi.it </w:t>
    </w:r>
    <w:r>
      <w:rPr>
        <w:rFonts w:ascii="Helvetica Neue" w:eastAsia="Helvetica Neue" w:hAnsi="Helvetica Neue" w:cs="Helvetica Neue"/>
        <w:color w:val="FFFFFF"/>
        <w:sz w:val="16"/>
        <w:szCs w:val="16"/>
      </w:rPr>
      <w:t>-</w:t>
    </w:r>
    <w:r w:rsidRPr="008772C2">
      <w:rPr>
        <w:rFonts w:ascii="Helvetica Neue" w:eastAsia="Helvetica Neue" w:hAnsi="Helvetica Neue" w:cs="Helvetica Neue"/>
        <w:color w:val="FFFFFF"/>
        <w:sz w:val="16"/>
        <w:szCs w:val="16"/>
      </w:rPr>
      <w:t xml:space="preserve"> Codice Univoco Ufficio: UF3RU9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0CDA0" w14:textId="77777777" w:rsidR="00387F60" w:rsidRDefault="00387F60">
      <w:r>
        <w:separator/>
      </w:r>
    </w:p>
  </w:footnote>
  <w:footnote w:type="continuationSeparator" w:id="0">
    <w:p w14:paraId="0CC8E794" w14:textId="77777777" w:rsidR="00387F60" w:rsidRDefault="00387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8A1C" w14:textId="77777777" w:rsidR="00014D0D" w:rsidRDefault="00014D0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noProof/>
        <w:color w:val="000000"/>
      </w:rPr>
    </w:pPr>
    <w:r>
      <w:rPr>
        <w:noProof/>
        <w:color w:val="000000"/>
      </w:rPr>
      <w:drawing>
        <wp:inline distT="0" distB="0" distL="0" distR="0" wp14:anchorId="58028F32" wp14:editId="7C6ADAF4">
          <wp:extent cx="7886501" cy="948267"/>
          <wp:effectExtent l="0" t="0" r="635" b="4445"/>
          <wp:docPr id="87767779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319" cy="9543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0B48C3" w14:textId="77777777" w:rsidR="00014D0D" w:rsidRDefault="00014D0D">
    <w:pPr>
      <w:pStyle w:val="Corpotesto"/>
      <w:spacing w:line="14" w:lineRule="auto"/>
      <w:rPr>
        <w:noProof/>
        <w:color w:val="000000"/>
      </w:rPr>
    </w:pPr>
  </w:p>
  <w:p w14:paraId="3CF32C98" w14:textId="77777777" w:rsidR="00014D0D" w:rsidRDefault="00014D0D">
    <w:pPr>
      <w:pStyle w:val="Corpotesto"/>
      <w:spacing w:line="14" w:lineRule="auto"/>
      <w:rPr>
        <w:noProof/>
        <w:color w:val="000000"/>
      </w:rPr>
    </w:pPr>
  </w:p>
  <w:p w14:paraId="095B0A47" w14:textId="77777777" w:rsidR="006F6C59" w:rsidRDefault="006F6C5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1B2"/>
    <w:rsid w:val="0001191B"/>
    <w:rsid w:val="00014D0D"/>
    <w:rsid w:val="00023949"/>
    <w:rsid w:val="000358C2"/>
    <w:rsid w:val="000723DD"/>
    <w:rsid w:val="00083A0B"/>
    <w:rsid w:val="0008766C"/>
    <w:rsid w:val="0009605E"/>
    <w:rsid w:val="000A5B99"/>
    <w:rsid w:val="000C69FF"/>
    <w:rsid w:val="000F57E7"/>
    <w:rsid w:val="00100A76"/>
    <w:rsid w:val="001125E8"/>
    <w:rsid w:val="00145C47"/>
    <w:rsid w:val="00150351"/>
    <w:rsid w:val="001F63E3"/>
    <w:rsid w:val="00222232"/>
    <w:rsid w:val="002342A6"/>
    <w:rsid w:val="002541B2"/>
    <w:rsid w:val="00281D1C"/>
    <w:rsid w:val="00284977"/>
    <w:rsid w:val="0029698D"/>
    <w:rsid w:val="002C2815"/>
    <w:rsid w:val="002E1B44"/>
    <w:rsid w:val="002F2106"/>
    <w:rsid w:val="00317EC6"/>
    <w:rsid w:val="00352A53"/>
    <w:rsid w:val="00352F05"/>
    <w:rsid w:val="003530F5"/>
    <w:rsid w:val="00357C29"/>
    <w:rsid w:val="00365E36"/>
    <w:rsid w:val="00377A1F"/>
    <w:rsid w:val="00387F60"/>
    <w:rsid w:val="003F3983"/>
    <w:rsid w:val="00414CB4"/>
    <w:rsid w:val="00430154"/>
    <w:rsid w:val="00434570"/>
    <w:rsid w:val="004554F6"/>
    <w:rsid w:val="00494DD2"/>
    <w:rsid w:val="004B3479"/>
    <w:rsid w:val="004E727A"/>
    <w:rsid w:val="00522F8C"/>
    <w:rsid w:val="00554CEA"/>
    <w:rsid w:val="00572294"/>
    <w:rsid w:val="00575A27"/>
    <w:rsid w:val="005D3275"/>
    <w:rsid w:val="005F3119"/>
    <w:rsid w:val="0068268D"/>
    <w:rsid w:val="00685007"/>
    <w:rsid w:val="006B355E"/>
    <w:rsid w:val="006C4FFD"/>
    <w:rsid w:val="006F62AE"/>
    <w:rsid w:val="006F6C59"/>
    <w:rsid w:val="00736B74"/>
    <w:rsid w:val="00761FDE"/>
    <w:rsid w:val="00780B0C"/>
    <w:rsid w:val="00790C53"/>
    <w:rsid w:val="007A5FD0"/>
    <w:rsid w:val="007D0F31"/>
    <w:rsid w:val="007D2D57"/>
    <w:rsid w:val="007E5765"/>
    <w:rsid w:val="008030D8"/>
    <w:rsid w:val="0083339D"/>
    <w:rsid w:val="00873AB7"/>
    <w:rsid w:val="008772C2"/>
    <w:rsid w:val="008A4066"/>
    <w:rsid w:val="008A7829"/>
    <w:rsid w:val="009058CE"/>
    <w:rsid w:val="0091219F"/>
    <w:rsid w:val="00951EFD"/>
    <w:rsid w:val="009579B6"/>
    <w:rsid w:val="00960FD1"/>
    <w:rsid w:val="0097198C"/>
    <w:rsid w:val="00976DE3"/>
    <w:rsid w:val="00976EA1"/>
    <w:rsid w:val="009B3BF0"/>
    <w:rsid w:val="009B3CD8"/>
    <w:rsid w:val="009B7BD5"/>
    <w:rsid w:val="009C5513"/>
    <w:rsid w:val="009C5A8F"/>
    <w:rsid w:val="009D21E2"/>
    <w:rsid w:val="00A15203"/>
    <w:rsid w:val="00A431B2"/>
    <w:rsid w:val="00A52FAA"/>
    <w:rsid w:val="00A637EB"/>
    <w:rsid w:val="00A73348"/>
    <w:rsid w:val="00AC61A0"/>
    <w:rsid w:val="00B11136"/>
    <w:rsid w:val="00B150E6"/>
    <w:rsid w:val="00B1533B"/>
    <w:rsid w:val="00B15FF6"/>
    <w:rsid w:val="00B42208"/>
    <w:rsid w:val="00BB300F"/>
    <w:rsid w:val="00BF6C95"/>
    <w:rsid w:val="00C40EF4"/>
    <w:rsid w:val="00C47B22"/>
    <w:rsid w:val="00C761FF"/>
    <w:rsid w:val="00CA40B5"/>
    <w:rsid w:val="00CD7E65"/>
    <w:rsid w:val="00D14D7F"/>
    <w:rsid w:val="00D254B7"/>
    <w:rsid w:val="00D400FD"/>
    <w:rsid w:val="00D445F6"/>
    <w:rsid w:val="00D51758"/>
    <w:rsid w:val="00D8154E"/>
    <w:rsid w:val="00DA14A1"/>
    <w:rsid w:val="00DA5CED"/>
    <w:rsid w:val="00DC79F8"/>
    <w:rsid w:val="00E036F6"/>
    <w:rsid w:val="00E037F9"/>
    <w:rsid w:val="00E46FC8"/>
    <w:rsid w:val="00EE4182"/>
    <w:rsid w:val="00F32DB2"/>
    <w:rsid w:val="00F468B5"/>
    <w:rsid w:val="00F56F03"/>
    <w:rsid w:val="00F75110"/>
    <w:rsid w:val="00FD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37AC3"/>
  <w15:docId w15:val="{A46FC810-89B4-4403-81FF-F5B25E8E8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0119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191B"/>
  </w:style>
  <w:style w:type="paragraph" w:styleId="Pidipagina">
    <w:name w:val="footer"/>
    <w:basedOn w:val="Normale"/>
    <w:link w:val="PidipaginaCarattere"/>
    <w:uiPriority w:val="99"/>
    <w:unhideWhenUsed/>
    <w:rsid w:val="000119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191B"/>
  </w:style>
  <w:style w:type="character" w:styleId="Collegamentoipertestuale">
    <w:name w:val="Hyperlink"/>
    <w:basedOn w:val="Carpredefinitoparagrafo"/>
    <w:uiPriority w:val="99"/>
    <w:unhideWhenUsed/>
    <w:rsid w:val="0028497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84977"/>
    <w:rPr>
      <w:color w:val="605E5C"/>
      <w:shd w:val="clear" w:color="auto" w:fill="E1DFDD"/>
    </w:rPr>
  </w:style>
  <w:style w:type="paragraph" w:styleId="Corpodeltesto2">
    <w:name w:val="Body Text 2"/>
    <w:basedOn w:val="Normale"/>
    <w:link w:val="Corpodeltesto2Carattere"/>
    <w:rsid w:val="00DA5CED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character" w:customStyle="1" w:styleId="Corpodeltesto2Carattere">
    <w:name w:val="Corpo del testo 2 Carattere"/>
    <w:basedOn w:val="Carpredefinitoparagrafo"/>
    <w:link w:val="Corpodeltesto2"/>
    <w:rsid w:val="00DA5CED"/>
    <w:rPr>
      <w:rFonts w:ascii="Times New Roman" w:eastAsia="Times New Roman" w:hAnsi="Times New Roman" w:cs="Times New Roman"/>
      <w:lang w:eastAsia="ar-SA"/>
    </w:rPr>
  </w:style>
  <w:style w:type="paragraph" w:styleId="Corpotesto">
    <w:name w:val="Body Text"/>
    <w:basedOn w:val="Normale"/>
    <w:link w:val="CorpotestoCarattere"/>
    <w:uiPriority w:val="1"/>
    <w:qFormat/>
    <w:rsid w:val="00014D0D"/>
    <w:pPr>
      <w:widowControl w:val="0"/>
      <w:autoSpaceDE w:val="0"/>
      <w:autoSpaceDN w:val="0"/>
    </w:pPr>
    <w:rPr>
      <w:sz w:val="19"/>
      <w:szCs w:val="19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14D0D"/>
    <w:rPr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1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CT\Downloads\Template_PJ-PNRR_MUR_ufficiale_def._settembre2023_rev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76F2B-C520-463F-BD8D-1EC28AAC8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Template_PJ-PNRR_MUR_ufficiale_def._settembre2023_rev3</Template>
  <TotalTime>1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ICT</dc:creator>
  <cp:lastModifiedBy>Federico Cavalieri</cp:lastModifiedBy>
  <cp:revision>26</cp:revision>
  <cp:lastPrinted>2025-03-04T14:41:00Z</cp:lastPrinted>
  <dcterms:created xsi:type="dcterms:W3CDTF">2024-01-16T17:30:00Z</dcterms:created>
  <dcterms:modified xsi:type="dcterms:W3CDTF">2025-12-17T15:34:00Z</dcterms:modified>
</cp:coreProperties>
</file>